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11" w:rsidRDefault="00B17D11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36383" cy="7298575"/>
            <wp:effectExtent l="19050" t="0" r="2367" b="0"/>
            <wp:docPr id="2" name="Picture 2" descr="D:\รพ.ท่าชนะ\งานดารณัฐ\ITA\ประจำปี 2562\แบบสำรวจ EBIT 2562\เอกสารแนบ ITA ปี 2562\planf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พ.ท่าชนะ\งานดารณัฐ\ITA\ประจำปี 2562\แบบสำรวจ EBIT 2562\เอกสารแนบ ITA ปี 2562\planfi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0" t="4427" r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83" cy="7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87142" cy="7486996"/>
            <wp:effectExtent l="19050" t="0" r="0" b="0"/>
            <wp:docPr id="3" name="Picture 3" descr="D:\รพ.ท่าชนะ\งานดารณัฐ\ITA\ประจำปี 2562\แบบสำรวจ EBIT 2562\เอกสารแนบ ITA ปี 2562\planf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พ.ท่าชนะ\งานดารณัฐ\ITA\ประจำปี 2562\แบบสำรวจ EBIT 2562\เอกสารแนบ ITA ปี 2562\planfi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87" t="1959" r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42" cy="74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B17D11" w:rsidRDefault="00B17D11">
      <w:pPr>
        <w:rPr>
          <w:noProof/>
        </w:rPr>
      </w:pPr>
    </w:p>
    <w:p w:rsidR="00A05B04" w:rsidRDefault="00B17D11">
      <w:r>
        <w:rPr>
          <w:noProof/>
        </w:rPr>
        <w:lastRenderedPageBreak/>
        <w:drawing>
          <wp:inline distT="0" distB="0" distL="0" distR="0">
            <wp:extent cx="5212253" cy="5414356"/>
            <wp:effectExtent l="19050" t="0" r="7447" b="0"/>
            <wp:docPr id="1" name="Picture 1" descr="D:\รพ.ท่าชนะ\งานดารณัฐ\ITA\ประจำปี 2562\แบบสำรวจ EBIT 2562\เอกสารแนบ ITA ปี 2562\planf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พ.ท่าชนะ\งานดารณัฐ\ITA\ประจำปี 2562\แบบสำรวจ EBIT 2562\เอกสารแนบ ITA ปี 2562\planfi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3" r="5933" b="2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53" cy="541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B04" w:rsidSect="00A338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attachedTemplate r:id="rId1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020"/>
    <w:rsid w:val="0004352E"/>
    <w:rsid w:val="00324CD9"/>
    <w:rsid w:val="006C4FFA"/>
    <w:rsid w:val="007B1621"/>
    <w:rsid w:val="00980020"/>
    <w:rsid w:val="00A33802"/>
    <w:rsid w:val="00AD4BF3"/>
    <w:rsid w:val="00B17D11"/>
    <w:rsid w:val="00BF5AFA"/>
    <w:rsid w:val="00CB27F3"/>
    <w:rsid w:val="00F5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D11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7D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D11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7D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Com\Desktop\&#3591;&#3634;&#3609;&#3626;&#3634;&#3619;&#3626;&#3609;&#3648;&#3607;&#3624;\&#3649;&#3612;&#3609;&#3585;&#3634;&#3619;&#3651;&#3594;&#3657;&#3592;&#3656;&#3619;&#3634;&#3618;&#3591;&#3610;&#3611;&#3619;&#3632;&#3617;&#3634;&#3603;&#3611;&#3619;&#3632;&#3592;&#3635;&#3611;&#3637;&#3586;&#3629;&#3591;&#3627;&#3609;&#3656;&#3623;&#3618;&#3591;&#3634;&#3609;%20&#3649;&#3621;&#3632;&#3585;&#3634;&#3619;&#3605;&#3636;&#3604;&#3605;&#3634;&#3617;&#3611;&#3619;&#3632;&#3648;&#3617;&#3636;&#3609;&#3612;&#3621;&#3585;&#3634;&#3619;&#3604;&#3635;&#3648;&#3609;&#3636;&#3609;&#3591;&#3634;&#3609;&#3605;&#3634;&#3617;&#3649;&#3612;&#3609;&#3585;&#3634;&#3619;&#3651;&#3594;&#3657;&#3592;&#3656;&#3634;&#3618;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57EDB-874C-444B-8037-EA2F692E5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แผนการใช้จ่รายงบประมาณประจำปีของหน่วยงาน และการติดตามประเมินผลการดำเนินงานตามแผนการใช้จ่าย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2019-03-19T08:54:00Z</dcterms:created>
  <dcterms:modified xsi:type="dcterms:W3CDTF">2019-03-19T08:54:00Z</dcterms:modified>
</cp:coreProperties>
</file>